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4372C" w14:textId="77777777" w:rsidR="008E19A4" w:rsidRPr="00843FE3" w:rsidRDefault="008E19A4" w:rsidP="008E19A4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843FE3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8992" behindDoc="1" locked="0" layoutInCell="1" allowOverlap="1" wp14:anchorId="6A8A5C05" wp14:editId="58F912C4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5715" b="0"/>
            <wp:wrapNone/>
            <wp:docPr id="16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43FE3">
        <w:rPr>
          <w:rFonts w:ascii="TH SarabunIT๙" w:hAnsi="TH SarabunIT๙" w:cs="TH SarabunIT๙"/>
        </w:rPr>
        <w:tab/>
      </w:r>
      <w:r w:rsidRPr="00843FE3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14:paraId="315576B7" w14:textId="77777777" w:rsidR="00D72D52" w:rsidRPr="002D6213" w:rsidRDefault="001C12EC" w:rsidP="00D72D52">
      <w:pPr>
        <w:tabs>
          <w:tab w:val="left" w:pos="9000"/>
        </w:tabs>
        <w:spacing w:before="24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4" distB="4294967294" distL="114300" distR="114300" simplePos="0" relativeHeight="251670016" behindDoc="0" locked="0" layoutInCell="1" allowOverlap="1" wp14:anchorId="6651D912" wp14:editId="6D0168A5">
                <wp:simplePos x="0" y="0"/>
                <wp:positionH relativeFrom="column">
                  <wp:posOffset>833120</wp:posOffset>
                </wp:positionH>
                <wp:positionV relativeFrom="paragraph">
                  <wp:posOffset>351154</wp:posOffset>
                </wp:positionV>
                <wp:extent cx="4914900" cy="0"/>
                <wp:effectExtent l="0" t="0" r="0" b="19050"/>
                <wp:wrapNone/>
                <wp:docPr id="1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9A6CD6" id="Line 12" o:spid="_x0000_s1026" style="position:absolute;z-index:251670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5.6pt,27.65pt" to="452.6pt,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K78JwIAAE4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">
                <v:stroke dashstyle="1 1" endcap="round"/>
              </v:line>
            </w:pict>
          </mc:Fallback>
        </mc:AlternateContent>
      </w:r>
      <w:r w:rsidR="00D72D52" w:rsidRPr="002D6213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EA1F95">
        <w:rPr>
          <w:rFonts w:ascii="TH SarabunIT๙" w:hAnsi="TH SarabunIT๙" w:cs="TH SarabunIT๙"/>
          <w:sz w:val="32"/>
          <w:szCs w:val="32"/>
          <w:cs/>
        </w:rPr>
        <w:t xml:space="preserve">  สำนักงานสาธารณสุขอำเภอกะทู้ </w:t>
      </w:r>
      <w:r w:rsidR="00EA1F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2D52" w:rsidRPr="002D6213">
        <w:rPr>
          <w:rFonts w:ascii="TH SarabunIT๙" w:hAnsi="TH SarabunIT๙" w:cs="TH SarabunIT๙"/>
          <w:sz w:val="32"/>
          <w:szCs w:val="32"/>
          <w:cs/>
        </w:rPr>
        <w:t xml:space="preserve">จังหวัดภูเก็ต     โทร 0 7632 1633                </w:t>
      </w:r>
    </w:p>
    <w:p w14:paraId="36B81B41" w14:textId="7505B2BD" w:rsidR="00D72D52" w:rsidRPr="00F925FA" w:rsidRDefault="001C12EC" w:rsidP="00D72D52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4" distB="4294967294" distL="114300" distR="114300" simplePos="0" relativeHeight="251713024" behindDoc="0" locked="0" layoutInCell="1" allowOverlap="1" wp14:anchorId="6A186B5D" wp14:editId="45DBBE81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4A9441" id="Line 13" o:spid="_x0000_s1026" style="position:absolute;z-index:251713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4" distB="4294967294" distL="114300" distR="114300" simplePos="0" relativeHeight="251714048" behindDoc="0" locked="0" layoutInCell="1" allowOverlap="1" wp14:anchorId="1A282E09" wp14:editId="127ADA93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A3C7BD" id="Line 14" o:spid="_x0000_s1026" style="position:absolute;z-index:251714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">
                <v:stroke dashstyle="1 1" endcap="round"/>
              </v:line>
            </w:pict>
          </mc:Fallback>
        </mc:AlternateContent>
      </w:r>
      <w:r w:rsidR="00D72D52" w:rsidRPr="002D6213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052EB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D72D52" w:rsidRPr="002D6213">
        <w:rPr>
          <w:rFonts w:ascii="TH SarabunIT๙" w:hAnsi="TH SarabunIT๙" w:cs="TH SarabunIT๙"/>
          <w:sz w:val="32"/>
          <w:szCs w:val="32"/>
          <w:cs/>
        </w:rPr>
        <w:t>ภก 033</w:t>
      </w:r>
      <w:r w:rsidR="00846137">
        <w:rPr>
          <w:rFonts w:ascii="TH SarabunIT๙" w:hAnsi="TH SarabunIT๙" w:cs="TH SarabunIT๙"/>
          <w:sz w:val="32"/>
          <w:szCs w:val="32"/>
        </w:rPr>
        <w:t>3</w:t>
      </w:r>
      <w:r w:rsidR="004736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2D52" w:rsidRPr="002D6213">
        <w:rPr>
          <w:rFonts w:ascii="TH SarabunIT๙" w:hAnsi="TH SarabunIT๙" w:cs="TH SarabunIT๙"/>
          <w:sz w:val="32"/>
          <w:szCs w:val="32"/>
          <w:cs/>
        </w:rPr>
        <w:t>/</w:t>
      </w:r>
      <w:r w:rsidR="00525999" w:rsidRPr="00525999">
        <w:rPr>
          <w:rFonts w:ascii="TH SarabunIT๙" w:hAnsi="TH SarabunIT๙" w:cs="TH SarabunIT๙" w:hint="cs"/>
          <w:sz w:val="38"/>
          <w:szCs w:val="38"/>
          <w:cs/>
        </w:rPr>
        <w:t>1</w:t>
      </w:r>
      <w:r w:rsidR="00132FEA" w:rsidRPr="00525999">
        <w:rPr>
          <w:rFonts w:ascii="TH SarabunIT๙" w:hAnsi="TH SarabunIT๙" w:cs="TH SarabunIT๙" w:hint="cs"/>
          <w:sz w:val="32"/>
          <w:szCs w:val="32"/>
          <w:cs/>
        </w:rPr>
        <w:t>4</w:t>
      </w:r>
      <w:r w:rsidR="00C53F60">
        <w:rPr>
          <w:rFonts w:ascii="TH SarabunIT๙" w:hAnsi="TH SarabunIT๙" w:cs="TH SarabunIT๙"/>
          <w:sz w:val="32"/>
          <w:szCs w:val="32"/>
        </w:rPr>
        <w:t>4</w:t>
      </w:r>
      <w:r w:rsidR="00D72D52" w:rsidRPr="002D6213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D72D52" w:rsidRPr="002D6213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2B2C25"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  <w:r w:rsidR="00052EB4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A93571">
        <w:rPr>
          <w:rFonts w:ascii="TH SarabunIT๙" w:hAnsi="TH SarabunIT๙" w:cs="TH SarabunIT๙" w:hint="cs"/>
          <w:sz w:val="32"/>
          <w:szCs w:val="32"/>
          <w:cs/>
        </w:rPr>
        <w:t xml:space="preserve">13 </w:t>
      </w:r>
      <w:r w:rsidR="00C350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3571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C86D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25FA" w:rsidRPr="00F925FA">
        <w:rPr>
          <w:rFonts w:ascii="TH SarabunIT๙" w:hAnsi="TH SarabunIT๙" w:cs="TH SarabunIT๙" w:hint="cs"/>
          <w:sz w:val="32"/>
          <w:szCs w:val="32"/>
          <w:cs/>
        </w:rPr>
        <w:t xml:space="preserve"> ๒๕๖</w:t>
      </w:r>
      <w:r w:rsidR="00525999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4FFA5F1C" w14:textId="77777777" w:rsidR="00D72D52" w:rsidRPr="00261A38" w:rsidRDefault="001C12EC" w:rsidP="00D72D5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4" distB="4294967294" distL="114300" distR="114300" simplePos="0" relativeHeight="251715072" behindDoc="0" locked="0" layoutInCell="1" allowOverlap="1" wp14:anchorId="0E2001F0" wp14:editId="7CF70111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351184" id="Line 15" o:spid="_x0000_s1026" style="position:absolute;z-index:251715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QBEJgIAAE0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">
                <v:stroke dashstyle="1 1" endcap="round"/>
              </v:line>
            </w:pict>
          </mc:Fallback>
        </mc:AlternateContent>
      </w:r>
      <w:r w:rsidR="00D72D52" w:rsidRPr="002D6213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2B2C25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D72D52" w:rsidRPr="00261A38">
        <w:rPr>
          <w:rFonts w:ascii="TH SarabunIT๙" w:eastAsia="Calibri" w:hAnsi="TH SarabunIT๙" w:cs="TH SarabunIT๙"/>
          <w:sz w:val="32"/>
          <w:szCs w:val="32"/>
          <w:cs/>
        </w:rPr>
        <w:t>ขออนุญาต</w:t>
      </w:r>
      <w:r w:rsidR="00261A38">
        <w:rPr>
          <w:rFonts w:ascii="TH SarabunIT๙" w:eastAsia="Calibri" w:hAnsi="TH SarabunIT๙" w:cs="TH SarabunIT๙" w:hint="cs"/>
          <w:sz w:val="32"/>
          <w:szCs w:val="32"/>
          <w:cs/>
        </w:rPr>
        <w:t>นำ</w:t>
      </w:r>
      <w:r w:rsidR="00261A38" w:rsidRPr="00261A38">
        <w:rPr>
          <w:rFonts w:ascii="TH SarabunIT๙" w:hAnsi="TH SarabunIT๙" w:cs="TH SarabunIT๙" w:hint="cs"/>
          <w:sz w:val="32"/>
          <w:szCs w:val="32"/>
          <w:cs/>
        </w:rPr>
        <w:t>เอกสาร</w:t>
      </w:r>
      <w:r w:rsidR="00261A38" w:rsidRPr="00261A38">
        <w:rPr>
          <w:rFonts w:ascii="TH SarabunIT๙" w:eastAsia="Calibri" w:hAnsi="TH SarabunIT๙" w:cs="TH SarabunIT๙" w:hint="cs"/>
          <w:sz w:val="32"/>
          <w:szCs w:val="32"/>
          <w:cs/>
        </w:rPr>
        <w:t>เผยแพร่</w:t>
      </w:r>
    </w:p>
    <w:p w14:paraId="531F8E7C" w14:textId="77777777" w:rsidR="002B2C25" w:rsidRPr="002D6213" w:rsidRDefault="002B2C25" w:rsidP="002B2C25">
      <w:pPr>
        <w:pStyle w:val="Default"/>
        <w:rPr>
          <w:rFonts w:ascii="TH SarabunIT๙" w:hAnsi="TH SarabunIT๙" w:cs="TH SarabunIT๙"/>
          <w:cs/>
        </w:rPr>
      </w:pPr>
      <w:r w:rsidRPr="002D6213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สาธารณสุขอำเภอกะทู้</w:t>
      </w:r>
    </w:p>
    <w:p w14:paraId="7CAA18AA" w14:textId="77777777" w:rsidR="00674766" w:rsidRPr="00674766" w:rsidRDefault="00674766" w:rsidP="00674766">
      <w:pPr>
        <w:autoSpaceDE w:val="0"/>
        <w:autoSpaceDN w:val="0"/>
        <w:adjustRightInd w:val="0"/>
        <w:spacing w:before="12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74766">
        <w:rPr>
          <w:rFonts w:ascii="TH SarabunIT๙" w:eastAsia="Calibri" w:hAnsi="TH SarabunIT๙" w:cs="TH SarabunIT๙"/>
          <w:sz w:val="32"/>
          <w:szCs w:val="32"/>
          <w:cs/>
        </w:rPr>
        <w:t>ตามที่</w:t>
      </w:r>
      <w:r w:rsidRPr="0067476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74766">
        <w:rPr>
          <w:rFonts w:ascii="TH SarabunIT๙" w:eastAsia="Calibri" w:hAnsi="TH SarabunIT๙" w:cs="TH SarabunIT๙"/>
          <w:sz w:val="32"/>
          <w:szCs w:val="32"/>
          <w:cs/>
        </w:rPr>
        <w:t>สำนักงานสาธารณสุขอำเภอกะทู้ จังหวัดภูเก็ต</w:t>
      </w:r>
      <w:r w:rsidRPr="0067476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74766">
        <w:rPr>
          <w:rFonts w:ascii="TH SarabunIT๙" w:eastAsia="Calibri" w:hAnsi="TH SarabunIT๙" w:cs="TH SarabunIT๙"/>
          <w:sz w:val="32"/>
          <w:szCs w:val="32"/>
          <w:cs/>
        </w:rPr>
        <w:t>ได้จัดทำคู่มือ</w:t>
      </w:r>
      <w:r w:rsidRPr="00674766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674766">
        <w:rPr>
          <w:rFonts w:ascii="TH SarabunIT๙" w:eastAsia="Calibri" w:hAnsi="TH SarabunIT๙" w:cs="TH SarabunIT๙"/>
          <w:sz w:val="32"/>
          <w:szCs w:val="32"/>
          <w:cs/>
        </w:rPr>
        <w:t>แนวทางปฏิบัติงาน</w:t>
      </w:r>
      <w:r w:rsidRPr="00674766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674766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674766">
        <w:rPr>
          <w:rFonts w:ascii="TH SarabunIT๙" w:eastAsia="Calibri" w:hAnsi="TH SarabunIT๙" w:cs="TH SarabunIT๙" w:hint="cs"/>
          <w:sz w:val="32"/>
          <w:szCs w:val="32"/>
          <w:cs/>
        </w:rPr>
        <w:t>ร</w:t>
      </w:r>
      <w:r w:rsidRPr="00674766">
        <w:rPr>
          <w:rFonts w:ascii="TH SarabunIT๙" w:eastAsia="Calibri" w:hAnsi="TH SarabunIT๙" w:cs="TH SarabunIT๙"/>
          <w:sz w:val="32"/>
          <w:szCs w:val="32"/>
          <w:cs/>
        </w:rPr>
        <w:t>ายงาน/สรุปผลการปฏิบัติงาน</w:t>
      </w:r>
      <w:r w:rsidR="00C90AA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แผนงาน/โครงการ</w:t>
      </w:r>
      <w:r w:rsidRPr="00674766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67476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และเอกสารอื่นๆ </w:t>
      </w:r>
      <w:r w:rsidRPr="00674766">
        <w:rPr>
          <w:rFonts w:ascii="TH SarabunIT๙" w:eastAsia="Calibri" w:hAnsi="TH SarabunIT๙" w:cs="TH SarabunIT๙"/>
          <w:sz w:val="32"/>
          <w:szCs w:val="32"/>
          <w:cs/>
        </w:rPr>
        <w:t>ใน</w:t>
      </w:r>
      <w:r w:rsidR="00C90AAA">
        <w:rPr>
          <w:rFonts w:ascii="TH SarabunIT๙" w:eastAsia="Calibri" w:hAnsi="TH SarabunIT๙" w:cs="TH SarabunIT๙" w:hint="cs"/>
          <w:sz w:val="32"/>
          <w:szCs w:val="32"/>
          <w:cs/>
        </w:rPr>
        <w:t>การปฏิบัติงาน</w:t>
      </w:r>
      <w:r w:rsidRPr="00674766">
        <w:rPr>
          <w:rFonts w:ascii="TH SarabunIT๙" w:eastAsia="Calibri" w:hAnsi="TH SarabunIT๙" w:cs="TH SarabunIT๙" w:hint="cs"/>
          <w:sz w:val="32"/>
          <w:szCs w:val="32"/>
          <w:cs/>
        </w:rPr>
        <w:t>ด้าน</w:t>
      </w:r>
      <w:r w:rsidRPr="00674766">
        <w:rPr>
          <w:rFonts w:ascii="TH SarabunIT๙" w:eastAsia="Calibri" w:hAnsi="TH SarabunIT๙" w:cs="TH SarabunIT๙"/>
          <w:sz w:val="32"/>
          <w:szCs w:val="32"/>
          <w:cs/>
        </w:rPr>
        <w:t>สาธารณสุข</w:t>
      </w:r>
      <w:r w:rsidRPr="0067476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74766">
        <w:rPr>
          <w:rFonts w:ascii="TH SarabunIT๙" w:eastAsia="Calibri" w:hAnsi="TH SarabunIT๙" w:cs="TH SarabunIT๙"/>
          <w:sz w:val="32"/>
          <w:szCs w:val="32"/>
          <w:cs/>
        </w:rPr>
        <w:t>นั้น</w:t>
      </w:r>
    </w:p>
    <w:p w14:paraId="248127FF" w14:textId="77777777" w:rsidR="00674766" w:rsidRPr="00674766" w:rsidRDefault="00674766" w:rsidP="00674766">
      <w:pPr>
        <w:autoSpaceDE w:val="0"/>
        <w:autoSpaceDN w:val="0"/>
        <w:adjustRightInd w:val="0"/>
        <w:spacing w:before="12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74766">
        <w:rPr>
          <w:rFonts w:ascii="TH SarabunIT๙" w:eastAsia="Calibri" w:hAnsi="TH SarabunIT๙" w:cs="TH SarabunIT๙"/>
          <w:sz w:val="32"/>
          <w:szCs w:val="32"/>
          <w:cs/>
        </w:rPr>
        <w:t xml:space="preserve">งานประชาสัมพันธ์ </w:t>
      </w:r>
      <w:r w:rsidRPr="0067476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สำนักงานสาธารณสุขอำเภอกะทู้ </w:t>
      </w:r>
      <w:r w:rsidRPr="00674766">
        <w:rPr>
          <w:rFonts w:ascii="TH SarabunIT๙" w:eastAsia="Calibri" w:hAnsi="TH SarabunIT๙" w:cs="TH SarabunIT๙"/>
          <w:sz w:val="32"/>
          <w:szCs w:val="32"/>
          <w:cs/>
        </w:rPr>
        <w:t>ขออนุญาต</w:t>
      </w:r>
      <w:r w:rsidRPr="00674766">
        <w:rPr>
          <w:rFonts w:ascii="TH SarabunIT๙" w:eastAsia="Calibri" w:hAnsi="TH SarabunIT๙" w:cs="TH SarabunIT๙" w:hint="cs"/>
          <w:sz w:val="32"/>
          <w:szCs w:val="32"/>
          <w:cs/>
        </w:rPr>
        <w:t>นำ</w:t>
      </w:r>
      <w:r w:rsidRPr="00674766">
        <w:rPr>
          <w:rFonts w:ascii="TH SarabunIT๙" w:eastAsia="Calibri" w:hAnsi="TH SarabunIT๙" w:cs="TH SarabunIT๙"/>
          <w:sz w:val="32"/>
          <w:szCs w:val="32"/>
          <w:cs/>
        </w:rPr>
        <w:t>เอกสาร</w:t>
      </w:r>
      <w:r w:rsidRPr="0067476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เผยแพร่ โดยการนำเผยแพร่บนบอร์ดประชาสัมพันธ์ของหน่วยงาน และ/หรือ </w:t>
      </w:r>
      <w:r w:rsidRPr="00674766">
        <w:rPr>
          <w:rFonts w:ascii="TH SarabunIT๙" w:eastAsia="Calibri" w:hAnsi="TH SarabunIT๙" w:cs="TH SarabunIT๙"/>
          <w:sz w:val="32"/>
          <w:szCs w:val="32"/>
          <w:cs/>
        </w:rPr>
        <w:t>เว็บไซต์</w:t>
      </w:r>
      <w:r w:rsidRPr="00674766">
        <w:rPr>
          <w:rFonts w:ascii="TH SarabunIT๙" w:eastAsia="Calibri" w:hAnsi="TH SarabunIT๙" w:cs="TH SarabunIT๙" w:hint="cs"/>
          <w:sz w:val="32"/>
          <w:szCs w:val="32"/>
          <w:cs/>
        </w:rPr>
        <w:t>ของสำนักงานสาธารณสุขอำเภอกะทู้  โดย</w:t>
      </w:r>
      <w:r w:rsidRPr="00674766">
        <w:rPr>
          <w:rFonts w:ascii="TH SarabunIT๙" w:hAnsi="TH SarabunIT๙" w:cs="TH SarabunIT๙"/>
          <w:sz w:val="32"/>
          <w:szCs w:val="32"/>
          <w:cs/>
        </w:rPr>
        <w:t xml:space="preserve">มุ่งเน้นการเปิดเผยข้อมูลต่อสาธารณชนให้มากที่สุด เพื่อให้เกิดความโปร่งใส </w:t>
      </w:r>
      <w:r w:rsidRPr="00674766">
        <w:rPr>
          <w:rFonts w:ascii="TH SarabunIT๙" w:eastAsia="Calibri" w:hAnsi="TH SarabunIT๙" w:cs="TH SarabunIT๙"/>
          <w:sz w:val="32"/>
          <w:szCs w:val="32"/>
          <w:cs/>
        </w:rPr>
        <w:t>ตรวจสอบได้และเป็นไปตามข้อกำหนดตามพระราชบัญญัติข้อมูลข่าวสารของทางราชการ</w:t>
      </w:r>
      <w:r w:rsidR="00EE066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74766">
        <w:rPr>
          <w:rFonts w:ascii="TH SarabunIT๙" w:eastAsia="Calibri" w:hAnsi="TH SarabunIT๙" w:cs="TH SarabunIT๙"/>
          <w:sz w:val="32"/>
          <w:szCs w:val="32"/>
          <w:cs/>
        </w:rPr>
        <w:t>พ</w:t>
      </w:r>
      <w:r w:rsidRPr="00674766">
        <w:rPr>
          <w:rFonts w:ascii="TH SarabunIT๙" w:eastAsia="Calibri" w:hAnsi="TH SarabunIT๙" w:cs="TH SarabunIT๙"/>
          <w:sz w:val="32"/>
          <w:szCs w:val="32"/>
        </w:rPr>
        <w:t>.</w:t>
      </w:r>
      <w:r w:rsidRPr="00674766">
        <w:rPr>
          <w:rFonts w:ascii="TH SarabunIT๙" w:eastAsia="Calibri" w:hAnsi="TH SarabunIT๙" w:cs="TH SarabunIT๙"/>
          <w:sz w:val="32"/>
          <w:szCs w:val="32"/>
          <w:cs/>
        </w:rPr>
        <w:t>ศ</w:t>
      </w:r>
      <w:r w:rsidRPr="00674766">
        <w:rPr>
          <w:rFonts w:ascii="TH SarabunIT๙" w:eastAsia="Calibri" w:hAnsi="TH SarabunIT๙" w:cs="TH SarabunIT๙"/>
          <w:sz w:val="32"/>
          <w:szCs w:val="32"/>
        </w:rPr>
        <w:t xml:space="preserve">.2540 </w:t>
      </w:r>
      <w:r w:rsidRPr="00674766">
        <w:rPr>
          <w:rFonts w:ascii="TH SarabunIT๙" w:eastAsia="Calibri" w:hAnsi="TH SarabunIT๙" w:cs="TH SarabunIT๙"/>
          <w:sz w:val="32"/>
          <w:szCs w:val="32"/>
          <w:cs/>
        </w:rPr>
        <w:t>ดัง</w:t>
      </w:r>
      <w:r w:rsidRPr="00674766">
        <w:rPr>
          <w:rFonts w:ascii="TH SarabunIT๙" w:eastAsia="Calibri" w:hAnsi="TH SarabunIT๙" w:cs="TH SarabunIT๙" w:hint="cs"/>
          <w:sz w:val="32"/>
          <w:szCs w:val="32"/>
          <w:cs/>
        </w:rPr>
        <w:t>รายการต่อไป</w:t>
      </w:r>
      <w:r w:rsidRPr="00674766">
        <w:rPr>
          <w:rFonts w:ascii="TH SarabunIT๙" w:eastAsia="Calibri" w:hAnsi="TH SarabunIT๙" w:cs="TH SarabunIT๙"/>
          <w:sz w:val="32"/>
          <w:szCs w:val="32"/>
          <w:cs/>
        </w:rPr>
        <w:t>นี้</w:t>
      </w:r>
    </w:p>
    <w:p w14:paraId="09E82D65" w14:textId="695C095E" w:rsidR="002B2C25" w:rsidRPr="00C35093" w:rsidRDefault="008516EA" w:rsidP="008516EA">
      <w:pPr>
        <w:pStyle w:val="Default"/>
        <w:spacing w:before="120"/>
        <w:ind w:firstLine="144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C35093">
        <w:rPr>
          <w:rFonts w:ascii="TH SarabunIT๙" w:hAnsi="TH SarabunIT๙" w:cs="TH SarabunIT๙"/>
          <w:color w:val="auto"/>
          <w:sz w:val="32"/>
          <w:szCs w:val="32"/>
          <w:cs/>
        </w:rPr>
        <w:t>1. แผนปฏิบัติการป้องกัน ปราบปรามการทุจริตและประพฤติมิชอบของหน่วยงาน ประจำปีงบประมาณ พ.ศ. 256</w:t>
      </w:r>
      <w:r w:rsidR="00525999" w:rsidRPr="00C35093">
        <w:rPr>
          <w:rFonts w:ascii="TH SarabunIT๙" w:hAnsi="TH SarabunIT๙" w:cs="TH SarabunIT๙"/>
          <w:color w:val="auto"/>
          <w:sz w:val="32"/>
          <w:szCs w:val="32"/>
          <w:cs/>
        </w:rPr>
        <w:t>9</w:t>
      </w:r>
      <w:r w:rsidR="00974AF3" w:rsidRPr="00C35093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35093" w:rsidRPr="00C35093">
        <w:rPr>
          <w:rFonts w:ascii="TH SarabunIT๙" w:hAnsi="TH SarabunIT๙" w:cs="TH SarabunIT๙"/>
          <w:noProof/>
          <w:sz w:val="32"/>
          <w:szCs w:val="32"/>
          <w:cs/>
        </w:rPr>
        <w:t>รอบ 12 เดือน</w:t>
      </w:r>
      <w:r w:rsidR="00974AF3" w:rsidRPr="00C35093">
        <w:rPr>
          <w:rFonts w:ascii="TH SarabunIT๙" w:hAnsi="TH SarabunIT๙" w:cs="TH SarabunIT๙"/>
          <w:noProof/>
          <w:sz w:val="32"/>
          <w:szCs w:val="32"/>
        </w:rPr>
        <w:t xml:space="preserve">                                                   </w:t>
      </w:r>
    </w:p>
    <w:p w14:paraId="2B22214F" w14:textId="77777777" w:rsidR="002B7CFE" w:rsidRDefault="0020412B" w:rsidP="00EE066B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843FE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7648E38" w14:textId="77777777" w:rsidR="00547A92" w:rsidRDefault="00547A92" w:rsidP="00EE066B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0192" behindDoc="0" locked="0" layoutInCell="1" allowOverlap="1" wp14:anchorId="2AF0E1D0" wp14:editId="7613AD1E">
            <wp:simplePos x="0" y="0"/>
            <wp:positionH relativeFrom="column">
              <wp:posOffset>2966720</wp:posOffset>
            </wp:positionH>
            <wp:positionV relativeFrom="paragraph">
              <wp:posOffset>139700</wp:posOffset>
            </wp:positionV>
            <wp:extent cx="810895" cy="452755"/>
            <wp:effectExtent l="0" t="0" r="8255" b="4445"/>
            <wp:wrapNone/>
            <wp:docPr id="8" name="รูปภาพ 8" descr="C:\Users\ADMIN\Downloads\S__164659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S__1646593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11" t="38896" r="22514" b="12253"/>
                    <a:stretch/>
                  </pic:blipFill>
                  <pic:spPr bwMode="auto">
                    <a:xfrm>
                      <a:off x="0" y="0"/>
                      <a:ext cx="810895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7B0CEDD" w14:textId="77777777" w:rsidR="00547A92" w:rsidRDefault="00547A92" w:rsidP="00EE066B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</w:p>
    <w:p w14:paraId="64FCC9ED" w14:textId="77777777" w:rsidR="00547A92" w:rsidRDefault="00547A92" w:rsidP="00EE066B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</w:p>
    <w:p w14:paraId="50DB7A8A" w14:textId="40B40160" w:rsidR="00EE066B" w:rsidRPr="00843FE3" w:rsidRDefault="0020412B" w:rsidP="00EE066B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843FE3">
        <w:rPr>
          <w:rFonts w:ascii="TH SarabunIT๙" w:hAnsi="TH SarabunIT๙" w:cs="TH SarabunIT๙"/>
          <w:sz w:val="32"/>
          <w:szCs w:val="32"/>
        </w:rPr>
        <w:t xml:space="preserve"> </w:t>
      </w:r>
      <w:r w:rsidR="00EE066B" w:rsidRPr="00843FE3">
        <w:rPr>
          <w:rFonts w:ascii="TH SarabunIT๙" w:hAnsi="TH SarabunIT๙" w:cs="TH SarabunIT๙"/>
          <w:sz w:val="32"/>
          <w:szCs w:val="32"/>
        </w:rPr>
        <w:t>(</w:t>
      </w:r>
      <w:r w:rsidR="002B7CFE">
        <w:rPr>
          <w:rFonts w:ascii="TH SarabunIT๙" w:hAnsi="TH SarabunIT๙" w:cs="TH SarabunIT๙" w:hint="cs"/>
          <w:sz w:val="32"/>
          <w:szCs w:val="32"/>
          <w:cs/>
        </w:rPr>
        <w:t>นางสาวกุมภา ดาศรี</w:t>
      </w:r>
      <w:r w:rsidR="00EE066B" w:rsidRPr="00843FE3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EF8DA20" w14:textId="77777777" w:rsidR="00EE066B" w:rsidRDefault="00EE066B" w:rsidP="00EE066B">
      <w:pPr>
        <w:ind w:firstLine="141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0CC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4D01">
        <w:rPr>
          <w:rFonts w:ascii="TH SarabunIT๙" w:hAnsi="TH SarabunIT๙" w:cs="TH SarabunIT๙" w:hint="cs"/>
          <w:sz w:val="32"/>
          <w:szCs w:val="32"/>
          <w:cs/>
        </w:rPr>
        <w:t>เจ้าพนักงานสาธารณสุขชำนาญงาน</w:t>
      </w:r>
    </w:p>
    <w:p w14:paraId="7BD4B6DE" w14:textId="77777777" w:rsidR="00EE066B" w:rsidRDefault="00EE066B" w:rsidP="00EE066B">
      <w:pPr>
        <w:ind w:firstLine="1412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2A785A29" w14:textId="77777777" w:rsidR="00D72D52" w:rsidRDefault="00D72D52" w:rsidP="00EE066B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</w:p>
    <w:p w14:paraId="6627A5F1" w14:textId="77777777" w:rsidR="002B7CFE" w:rsidRDefault="002B7CFE" w:rsidP="00D72D52">
      <w:pPr>
        <w:ind w:firstLine="1412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1A160098" w14:textId="77777777" w:rsidR="00BB7164" w:rsidRDefault="001C12EC" w:rsidP="00C53F60">
      <w:pPr>
        <w:tabs>
          <w:tab w:val="left" w:pos="76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6BE55FD1" wp14:editId="5999C1F2">
                <wp:simplePos x="0" y="0"/>
                <wp:positionH relativeFrom="column">
                  <wp:posOffset>2606040</wp:posOffset>
                </wp:positionH>
                <wp:positionV relativeFrom="paragraph">
                  <wp:posOffset>421005</wp:posOffset>
                </wp:positionV>
                <wp:extent cx="200025" cy="200025"/>
                <wp:effectExtent l="0" t="0" r="28575" b="28575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00025" cy="2000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88E9DD" id="ตัวเชื่อมต่อตรง 5" o:spid="_x0000_s1026" style="position:absolute;flip:y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2pt,33.15pt" to="220.95pt,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" strokecolor="black [3213]" strokeweight="1pt"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7AB245D7" wp14:editId="242E3CA6">
                <wp:simplePos x="0" y="0"/>
                <wp:positionH relativeFrom="column">
                  <wp:posOffset>2472690</wp:posOffset>
                </wp:positionH>
                <wp:positionV relativeFrom="paragraph">
                  <wp:posOffset>316230</wp:posOffset>
                </wp:positionV>
                <wp:extent cx="2828925" cy="2362200"/>
                <wp:effectExtent l="0" t="0" r="9525" b="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236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B75FBF" w14:textId="77777777" w:rsidR="00206E4E" w:rsidRPr="00674766" w:rsidRDefault="00835032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8"/>
                              </w:rPr>
                            </w:pPr>
                            <w:r w:rsidRPr="00674766">
                              <w:rPr>
                                <w:rFonts w:ascii="Arial" w:eastAsia="BatangChe" w:hAnsi="Arial" w:cs="Arial" w:hint="cs"/>
                                <w:b/>
                                <w:bCs/>
                                <w:sz w:val="44"/>
                                <w:szCs w:val="48"/>
                                <w:cs/>
                              </w:rPr>
                              <w:t>□</w:t>
                            </w:r>
                            <w:r w:rsidR="002B2C25" w:rsidRPr="00674766">
                              <w:rPr>
                                <w:rFonts w:ascii="Arial" w:eastAsia="BatangChe" w:hAnsi="Arial" w:cstheme="minorBidi" w:hint="cs"/>
                                <w:b/>
                                <w:bCs/>
                                <w:sz w:val="44"/>
                                <w:szCs w:val="48"/>
                                <w:cs/>
                              </w:rPr>
                              <w:t xml:space="preserve">  </w:t>
                            </w:r>
                            <w:r w:rsidR="00206E4E" w:rsidRPr="0067476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8"/>
                                <w:cs/>
                              </w:rPr>
                              <w:t>อนุญาต</w:t>
                            </w:r>
                          </w:p>
                          <w:p w14:paraId="56E0ED04" w14:textId="77777777" w:rsidR="00206E4E" w:rsidRPr="00DD004C" w:rsidRDefault="00DD004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686A8F" wp14:editId="49CCA4C6">
                                  <wp:extent cx="1264002" cy="739900"/>
                                  <wp:effectExtent l="0" t="0" r="0" b="3175"/>
                                  <wp:docPr id="6" name="รูปภาพ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biLevel thresh="75000"/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0">
                                                    <a14:imgEffect>
                                                      <a14:sharpenSoften amount="50000"/>
                                                    </a14:imgEffect>
                                                    <a14:imgEffect>
                                                      <a14:colorTemperature colorTemp="5900"/>
                                                    </a14:imgEffect>
                                                    <a14:imgEffect>
                                                      <a14:saturation sat="66000"/>
                                                    </a14:imgEffect>
                                                    <a14:imgEffect>
                                                      <a14:brightnessContrast bright="40000" contrast="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62014" cy="7387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F18900" w14:textId="77777777" w:rsidR="00206E4E" w:rsidRPr="00835032" w:rsidRDefault="00206E4E" w:rsidP="008350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</w:rPr>
                            </w:pPr>
                            <w:r w:rsidRPr="00835032"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  <w:cs/>
                              </w:rPr>
                              <w:t>(นายพีระพงษ์  ชีพเหล็ก)</w:t>
                            </w:r>
                          </w:p>
                          <w:p w14:paraId="0621709D" w14:textId="77777777" w:rsidR="00206E4E" w:rsidRPr="00835032" w:rsidRDefault="00206E4E" w:rsidP="008350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</w:rPr>
                            </w:pPr>
                            <w:r w:rsidRPr="00835032"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  <w:cs/>
                              </w:rPr>
                              <w:t>ตำแหน่ง  สาธารณสุขอำเภอกะทู้</w:t>
                            </w:r>
                          </w:p>
                          <w:p w14:paraId="4BE9DF92" w14:textId="680F2A51" w:rsidR="00206E4E" w:rsidRPr="00835032" w:rsidRDefault="0047361B" w:rsidP="008B3DF6">
                            <w:pPr>
                              <w:spacing w:before="12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  <w:cs/>
                              </w:rPr>
                              <w:t>วันที่..</w:t>
                            </w:r>
                            <w:r w:rsidR="00206E4E" w:rsidRPr="00835032"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  <w:cs/>
                              </w:rPr>
                              <w:t>.</w:t>
                            </w:r>
                            <w:r w:rsidR="004720CB"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>13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>..</w:t>
                            </w:r>
                            <w:r w:rsidR="00206E4E" w:rsidRPr="00835032"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  <w:cs/>
                              </w:rPr>
                              <w:t>.</w:t>
                            </w:r>
                            <w:r w:rsidR="00835032"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>เดือน</w:t>
                            </w:r>
                            <w:r w:rsidR="00206E4E" w:rsidRPr="00835032"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>.</w:t>
                            </w:r>
                            <w:r w:rsidR="00206E4E" w:rsidRPr="00835032"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  <w:cs/>
                              </w:rPr>
                              <w:t>..</w:t>
                            </w:r>
                            <w:r w:rsidR="004720CB"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>สิงหาคม</w:t>
                            </w:r>
                            <w:r w:rsidR="00206E4E" w:rsidRPr="00835032"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  <w:cs/>
                              </w:rPr>
                              <w:t>....</w:t>
                            </w:r>
                            <w:r w:rsidR="00835032"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>พ.ศ</w:t>
                            </w:r>
                            <w:r w:rsidR="00206E4E" w:rsidRPr="00835032"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  <w:cs/>
                              </w:rPr>
                              <w:t>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>256</w:t>
                            </w:r>
                            <w:r w:rsidR="00525999"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>9</w:t>
                            </w:r>
                            <w:r w:rsidR="00206E4E" w:rsidRPr="00835032"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  <w:cs/>
                              </w:rPr>
                              <w:t>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B245D7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94.7pt;margin-top:24.9pt;width:222.75pt;height:186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" stroked="f">
                <v:textbox>
                  <w:txbxContent>
                    <w:p w14:paraId="35B75FBF" w14:textId="77777777" w:rsidR="00206E4E" w:rsidRPr="00674766" w:rsidRDefault="00835032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8"/>
                        </w:rPr>
                      </w:pPr>
                      <w:r w:rsidRPr="00674766">
                        <w:rPr>
                          <w:rFonts w:ascii="Arial" w:eastAsia="BatangChe" w:hAnsi="Arial" w:cs="Arial" w:hint="cs"/>
                          <w:b/>
                          <w:bCs/>
                          <w:sz w:val="44"/>
                          <w:szCs w:val="48"/>
                          <w:cs/>
                        </w:rPr>
                        <w:t>□</w:t>
                      </w:r>
                      <w:r w:rsidR="002B2C25" w:rsidRPr="00674766">
                        <w:rPr>
                          <w:rFonts w:ascii="Arial" w:eastAsia="BatangChe" w:hAnsi="Arial" w:cstheme="minorBidi" w:hint="cs"/>
                          <w:b/>
                          <w:bCs/>
                          <w:sz w:val="44"/>
                          <w:szCs w:val="48"/>
                          <w:cs/>
                        </w:rPr>
                        <w:t xml:space="preserve">  </w:t>
                      </w:r>
                      <w:r w:rsidR="00206E4E" w:rsidRPr="00674766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8"/>
                          <w:cs/>
                        </w:rPr>
                        <w:t>อนุญาต</w:t>
                      </w:r>
                    </w:p>
                    <w:p w14:paraId="56E0ED04" w14:textId="77777777" w:rsidR="00206E4E" w:rsidRPr="00DD004C" w:rsidRDefault="00DD004C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4"/>
                        </w:rPr>
                      </w:pPr>
                      <w:r>
                        <w:rPr>
                          <w:noProof/>
                        </w:rPr>
                        <w:t xml:space="preserve">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D686A8F" wp14:editId="49CCA4C6">
                            <wp:extent cx="1264002" cy="739900"/>
                            <wp:effectExtent l="0" t="0" r="0" b="3175"/>
                            <wp:docPr id="6" name="รูปภาพ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9">
                                      <a:biLevel thresh="75000"/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0">
                                              <a14:imgEffect>
                                                <a14:sharpenSoften amount="50000"/>
                                              </a14:imgEffect>
                                              <a14:imgEffect>
                                                <a14:colorTemperature colorTemp="5900"/>
                                              </a14:imgEffect>
                                              <a14:imgEffect>
                                                <a14:saturation sat="66000"/>
                                              </a14:imgEffect>
                                              <a14:imgEffect>
                                                <a14:brightnessContrast bright="40000" contrast="40000"/>
                                              </a14:imgEffect>
                                            </a14:imgLayer>
                                          </a14:imgProps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62014" cy="7387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F18900" w14:textId="77777777" w:rsidR="00206E4E" w:rsidRPr="00835032" w:rsidRDefault="00206E4E" w:rsidP="00835032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32"/>
                        </w:rPr>
                      </w:pPr>
                      <w:r w:rsidRPr="00835032">
                        <w:rPr>
                          <w:rFonts w:ascii="TH SarabunIT๙" w:hAnsi="TH SarabunIT๙" w:cs="TH SarabunIT๙"/>
                          <w:sz w:val="28"/>
                          <w:szCs w:val="32"/>
                          <w:cs/>
                        </w:rPr>
                        <w:t>(นายพีระพงษ์  ชีพเหล็ก)</w:t>
                      </w:r>
                    </w:p>
                    <w:p w14:paraId="0621709D" w14:textId="77777777" w:rsidR="00206E4E" w:rsidRPr="00835032" w:rsidRDefault="00206E4E" w:rsidP="00835032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32"/>
                        </w:rPr>
                      </w:pPr>
                      <w:r w:rsidRPr="00835032">
                        <w:rPr>
                          <w:rFonts w:ascii="TH SarabunIT๙" w:hAnsi="TH SarabunIT๙" w:cs="TH SarabunIT๙"/>
                          <w:sz w:val="28"/>
                          <w:szCs w:val="32"/>
                          <w:cs/>
                        </w:rPr>
                        <w:t>ตำแหน่ง  สาธารณสุขอำเภอกะทู้</w:t>
                      </w:r>
                    </w:p>
                    <w:p w14:paraId="4BE9DF92" w14:textId="680F2A51" w:rsidR="00206E4E" w:rsidRPr="00835032" w:rsidRDefault="0047361B" w:rsidP="008B3DF6">
                      <w:pPr>
                        <w:spacing w:before="120"/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32"/>
                          <w:cs/>
                        </w:rPr>
                        <w:t>วันที่..</w:t>
                      </w:r>
                      <w:r w:rsidR="00206E4E" w:rsidRPr="00835032">
                        <w:rPr>
                          <w:rFonts w:ascii="TH SarabunIT๙" w:hAnsi="TH SarabunIT๙" w:cs="TH SarabunIT๙"/>
                          <w:sz w:val="28"/>
                          <w:szCs w:val="32"/>
                          <w:cs/>
                        </w:rPr>
                        <w:t>.</w:t>
                      </w:r>
                      <w:r w:rsidR="004720CB"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>13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>..</w:t>
                      </w:r>
                      <w:r w:rsidR="00206E4E" w:rsidRPr="00835032">
                        <w:rPr>
                          <w:rFonts w:ascii="TH SarabunIT๙" w:hAnsi="TH SarabunIT๙" w:cs="TH SarabunIT๙"/>
                          <w:sz w:val="28"/>
                          <w:szCs w:val="32"/>
                          <w:cs/>
                        </w:rPr>
                        <w:t>.</w:t>
                      </w:r>
                      <w:r w:rsidR="00835032"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>เดือน</w:t>
                      </w:r>
                      <w:r w:rsidR="00206E4E" w:rsidRPr="00835032">
                        <w:rPr>
                          <w:rFonts w:ascii="TH SarabunIT๙" w:hAnsi="TH SarabunIT๙" w:cs="TH SarabunIT๙"/>
                          <w:sz w:val="28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>.</w:t>
                      </w:r>
                      <w:r w:rsidR="00206E4E" w:rsidRPr="00835032">
                        <w:rPr>
                          <w:rFonts w:ascii="TH SarabunIT๙" w:hAnsi="TH SarabunIT๙" w:cs="TH SarabunIT๙"/>
                          <w:sz w:val="28"/>
                          <w:szCs w:val="32"/>
                          <w:cs/>
                        </w:rPr>
                        <w:t>..</w:t>
                      </w:r>
                      <w:r w:rsidR="004720CB"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>สิงหาคม</w:t>
                      </w:r>
                      <w:r w:rsidR="00206E4E" w:rsidRPr="00835032">
                        <w:rPr>
                          <w:rFonts w:ascii="TH SarabunIT๙" w:hAnsi="TH SarabunIT๙" w:cs="TH SarabunIT๙"/>
                          <w:sz w:val="28"/>
                          <w:szCs w:val="32"/>
                          <w:cs/>
                        </w:rPr>
                        <w:t>....</w:t>
                      </w:r>
                      <w:r w:rsidR="00835032"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>พ.ศ</w:t>
                      </w:r>
                      <w:r w:rsidR="00206E4E" w:rsidRPr="00835032">
                        <w:rPr>
                          <w:rFonts w:ascii="TH SarabunIT๙" w:hAnsi="TH SarabunIT๙" w:cs="TH SarabunIT๙"/>
                          <w:sz w:val="28"/>
                          <w:szCs w:val="32"/>
                          <w:cs/>
                        </w:rPr>
                        <w:t>...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>256</w:t>
                      </w:r>
                      <w:r w:rsidR="00525999"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>9</w:t>
                      </w:r>
                      <w:r w:rsidR="00206E4E" w:rsidRPr="00835032">
                        <w:rPr>
                          <w:rFonts w:ascii="TH SarabunIT๙" w:hAnsi="TH SarabunIT๙" w:cs="TH SarabunIT๙"/>
                          <w:sz w:val="28"/>
                          <w:szCs w:val="32"/>
                          <w:cs/>
                        </w:rPr>
                        <w:t>....</w:t>
                      </w:r>
                    </w:p>
                  </w:txbxContent>
                </v:textbox>
              </v:shape>
            </w:pict>
          </mc:Fallback>
        </mc:AlternateContent>
      </w:r>
    </w:p>
    <w:p w14:paraId="59218C3A" w14:textId="69426B39" w:rsidR="00BB7164" w:rsidRDefault="00A93571" w:rsidP="002B2C25">
      <w:pPr>
        <w:tabs>
          <w:tab w:val="left" w:pos="7680"/>
        </w:tabs>
        <w:ind w:firstLine="141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70D7212" w14:textId="77777777" w:rsidR="00BB7164" w:rsidRDefault="00BB7164" w:rsidP="002B2C25">
      <w:pPr>
        <w:tabs>
          <w:tab w:val="left" w:pos="7680"/>
        </w:tabs>
        <w:ind w:firstLine="1412"/>
        <w:rPr>
          <w:rFonts w:ascii="TH SarabunIT๙" w:hAnsi="TH SarabunIT๙" w:cs="TH SarabunIT๙"/>
          <w:sz w:val="32"/>
          <w:szCs w:val="32"/>
        </w:rPr>
      </w:pPr>
    </w:p>
    <w:p w14:paraId="59DE170C" w14:textId="77777777" w:rsidR="00BB7164" w:rsidRDefault="00BB7164" w:rsidP="002B2C25">
      <w:pPr>
        <w:tabs>
          <w:tab w:val="left" w:pos="7680"/>
        </w:tabs>
        <w:ind w:firstLine="1412"/>
        <w:rPr>
          <w:rFonts w:ascii="TH SarabunIT๙" w:hAnsi="TH SarabunIT๙" w:cs="TH SarabunIT๙"/>
          <w:sz w:val="32"/>
          <w:szCs w:val="32"/>
        </w:rPr>
      </w:pPr>
    </w:p>
    <w:p w14:paraId="3827009A" w14:textId="77777777" w:rsidR="00BB7164" w:rsidRDefault="00BB7164" w:rsidP="002B2C25">
      <w:pPr>
        <w:tabs>
          <w:tab w:val="left" w:pos="7680"/>
        </w:tabs>
        <w:ind w:firstLine="1412"/>
        <w:rPr>
          <w:rFonts w:ascii="TH SarabunIT๙" w:hAnsi="TH SarabunIT๙" w:cs="TH SarabunIT๙"/>
          <w:sz w:val="32"/>
          <w:szCs w:val="32"/>
        </w:rPr>
      </w:pPr>
    </w:p>
    <w:p w14:paraId="4B4ED43C" w14:textId="77777777" w:rsidR="00BB7164" w:rsidRDefault="00BB7164" w:rsidP="002B2C25">
      <w:pPr>
        <w:tabs>
          <w:tab w:val="left" w:pos="7680"/>
        </w:tabs>
        <w:ind w:firstLine="1412"/>
        <w:rPr>
          <w:rFonts w:ascii="TH SarabunIT๙" w:hAnsi="TH SarabunIT๙" w:cs="TH SarabunIT๙"/>
          <w:sz w:val="32"/>
          <w:szCs w:val="32"/>
        </w:rPr>
      </w:pPr>
    </w:p>
    <w:p w14:paraId="2A30D5CB" w14:textId="77777777" w:rsidR="00BB7164" w:rsidRDefault="00BB7164" w:rsidP="002B2C25">
      <w:pPr>
        <w:tabs>
          <w:tab w:val="left" w:pos="7680"/>
        </w:tabs>
        <w:ind w:firstLine="1412"/>
        <w:rPr>
          <w:rFonts w:ascii="TH SarabunIT๙" w:hAnsi="TH SarabunIT๙" w:cs="TH SarabunIT๙"/>
          <w:sz w:val="32"/>
          <w:szCs w:val="32"/>
        </w:rPr>
      </w:pPr>
    </w:p>
    <w:p w14:paraId="2E8697FA" w14:textId="77777777" w:rsidR="00BB7164" w:rsidRDefault="00BB7164" w:rsidP="002B2C25">
      <w:pPr>
        <w:tabs>
          <w:tab w:val="left" w:pos="7680"/>
        </w:tabs>
        <w:ind w:firstLine="1412"/>
        <w:rPr>
          <w:rFonts w:ascii="TH SarabunIT๙" w:hAnsi="TH SarabunIT๙" w:cs="TH SarabunIT๙"/>
          <w:sz w:val="32"/>
          <w:szCs w:val="32"/>
        </w:rPr>
      </w:pPr>
    </w:p>
    <w:p w14:paraId="7C811361" w14:textId="77777777" w:rsidR="00BB7164" w:rsidRDefault="00BB7164" w:rsidP="001413B8">
      <w:pPr>
        <w:tabs>
          <w:tab w:val="left" w:pos="7680"/>
        </w:tabs>
        <w:rPr>
          <w:rFonts w:ascii="TH SarabunIT๙" w:hAnsi="TH SarabunIT๙" w:cs="TH SarabunIT๙"/>
          <w:sz w:val="32"/>
          <w:szCs w:val="32"/>
        </w:rPr>
      </w:pPr>
    </w:p>
    <w:p w14:paraId="7ED16DF7" w14:textId="77777777" w:rsidR="00BB7164" w:rsidRDefault="00BB7164" w:rsidP="002B2C25">
      <w:pPr>
        <w:tabs>
          <w:tab w:val="left" w:pos="7680"/>
        </w:tabs>
        <w:ind w:firstLine="1412"/>
        <w:rPr>
          <w:rFonts w:ascii="TH SarabunIT๙" w:hAnsi="TH SarabunIT๙" w:cs="TH SarabunIT๙"/>
          <w:sz w:val="32"/>
          <w:szCs w:val="32"/>
        </w:rPr>
      </w:pPr>
    </w:p>
    <w:p w14:paraId="43749524" w14:textId="5B90A76C" w:rsidR="00BB7164" w:rsidRDefault="00BB7164" w:rsidP="00BB7164">
      <w:pPr>
        <w:tabs>
          <w:tab w:val="left" w:pos="7680"/>
        </w:tabs>
        <w:rPr>
          <w:rFonts w:ascii="TH SarabunIT๙" w:hAnsi="TH SarabunIT๙" w:cs="TH SarabunIT๙"/>
          <w:sz w:val="32"/>
          <w:szCs w:val="32"/>
        </w:rPr>
      </w:pPr>
      <w:bookmarkStart w:id="0" w:name="_MON_1709554617"/>
      <w:bookmarkStart w:id="1" w:name="_MON_1709711885"/>
      <w:bookmarkStart w:id="2" w:name="_MON_1709554724"/>
      <w:bookmarkStart w:id="3" w:name="_MON_1709554796"/>
      <w:bookmarkStart w:id="4" w:name="_MON_1709124536"/>
      <w:bookmarkStart w:id="5" w:name="_MON_1709556911"/>
      <w:bookmarkStart w:id="6" w:name="_MON_1709554554"/>
      <w:bookmarkStart w:id="7" w:name="_MON_1709711661"/>
      <w:bookmarkStart w:id="8" w:name="_MON_1709538337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0ED522D8" w14:textId="77777777" w:rsidR="00525999" w:rsidRDefault="00525999" w:rsidP="00BB7164">
      <w:pPr>
        <w:tabs>
          <w:tab w:val="left" w:pos="7680"/>
        </w:tabs>
        <w:rPr>
          <w:rFonts w:ascii="TH SarabunIT๙" w:hAnsi="TH SarabunIT๙" w:cs="TH SarabunIT๙"/>
          <w:sz w:val="32"/>
          <w:szCs w:val="32"/>
        </w:rPr>
      </w:pPr>
    </w:p>
    <w:p w14:paraId="0820793F" w14:textId="77777777" w:rsidR="00525999" w:rsidRDefault="00525999" w:rsidP="00BB7164">
      <w:pPr>
        <w:tabs>
          <w:tab w:val="left" w:pos="7680"/>
        </w:tabs>
        <w:rPr>
          <w:rFonts w:ascii="TH SarabunIT๙" w:hAnsi="TH SarabunIT๙" w:cs="TH SarabunIT๙"/>
          <w:sz w:val="32"/>
          <w:szCs w:val="32"/>
        </w:rPr>
      </w:pPr>
    </w:p>
    <w:p w14:paraId="5C7D2007" w14:textId="77777777" w:rsidR="00525999" w:rsidRDefault="00525999" w:rsidP="00BB7164">
      <w:pPr>
        <w:tabs>
          <w:tab w:val="left" w:pos="7680"/>
        </w:tabs>
        <w:rPr>
          <w:rFonts w:ascii="TH SarabunIT๙" w:hAnsi="TH SarabunIT๙" w:cs="TH SarabunIT๙"/>
          <w:sz w:val="32"/>
          <w:szCs w:val="32"/>
        </w:rPr>
      </w:pPr>
    </w:p>
    <w:p w14:paraId="5DCE3369" w14:textId="77777777" w:rsidR="00525999" w:rsidRDefault="00525999" w:rsidP="00BB7164">
      <w:pPr>
        <w:tabs>
          <w:tab w:val="left" w:pos="7680"/>
        </w:tabs>
        <w:rPr>
          <w:rFonts w:ascii="TH SarabunIT๙" w:hAnsi="TH SarabunIT๙" w:cs="TH SarabunIT๙"/>
          <w:sz w:val="32"/>
          <w:szCs w:val="32"/>
        </w:rPr>
      </w:pPr>
    </w:p>
    <w:p w14:paraId="24B26507" w14:textId="77777777" w:rsidR="00525999" w:rsidRDefault="00525999" w:rsidP="00BB7164">
      <w:pPr>
        <w:tabs>
          <w:tab w:val="left" w:pos="7680"/>
        </w:tabs>
        <w:rPr>
          <w:rFonts w:ascii="TH SarabunIT๙" w:hAnsi="TH SarabunIT๙" w:cs="TH SarabunIT๙"/>
          <w:sz w:val="32"/>
          <w:szCs w:val="32"/>
        </w:rPr>
      </w:pPr>
    </w:p>
    <w:p w14:paraId="2429BBFA" w14:textId="77777777" w:rsidR="00525999" w:rsidRPr="00525999" w:rsidRDefault="00525999" w:rsidP="00525999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525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แบบฟอร์มการขอเผยแพร่ข้อมูลผ่านเว็บไซต์ของหน่วยงานในราชการบริหารส่วน</w:t>
      </w:r>
      <w:r w:rsidRPr="0052599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ภูมิภาค</w:t>
      </w:r>
    </w:p>
    <w:p w14:paraId="701D2129" w14:textId="77777777" w:rsidR="00525999" w:rsidRPr="00525999" w:rsidRDefault="00525999" w:rsidP="00525999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25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</w:t>
      </w:r>
      <w:r w:rsidRPr="00525999">
        <w:rPr>
          <w:rFonts w:ascii="TH SarabunIT๙" w:eastAsia="Cordia New" w:hAnsi="TH SarabunIT๙" w:cs="TH SarabunIT๙"/>
          <w:sz w:val="32"/>
          <w:szCs w:val="32"/>
        </w:rPr>
        <w:t>ำ</w:t>
      </w:r>
      <w:r w:rsidRPr="00525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นักงานปลัดกระทรวงสาธารณสุข</w:t>
      </w:r>
    </w:p>
    <w:p w14:paraId="288E1CB4" w14:textId="77777777" w:rsidR="00525999" w:rsidRPr="00525999" w:rsidRDefault="00525999" w:rsidP="00525999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25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ตามประกาศส</w:t>
      </w:r>
      <w:r w:rsidRPr="00525999">
        <w:rPr>
          <w:rFonts w:ascii="TH SarabunIT๙" w:eastAsia="Cordia New" w:hAnsi="TH SarabunIT๙" w:cs="TH SarabunIT๙"/>
          <w:sz w:val="32"/>
          <w:szCs w:val="32"/>
        </w:rPr>
        <w:t>ำ</w:t>
      </w:r>
      <w:r w:rsidRPr="00525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นักงานปลัดกระทรวงสาธารณสุข</w:t>
      </w:r>
    </w:p>
    <w:p w14:paraId="6EEFF423" w14:textId="77777777" w:rsidR="00525999" w:rsidRPr="00525999" w:rsidRDefault="00525999" w:rsidP="00525999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25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 แนวทางการเผยแพร่ข้อมูลต่อสาธารณะผ่านเว็บไซต์ของหน่วยงาน พ.ศ. 256</w:t>
      </w:r>
      <w:r w:rsidRPr="0052599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9</w:t>
      </w:r>
    </w:p>
    <w:p w14:paraId="0675DF40" w14:textId="77777777" w:rsidR="00525999" w:rsidRPr="00525999" w:rsidRDefault="00525999" w:rsidP="00525999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25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</w:t>
      </w:r>
      <w:r w:rsidRPr="00525999">
        <w:rPr>
          <w:rFonts w:ascii="TH SarabunIT๙" w:eastAsia="Cordia New" w:hAnsi="TH SarabunIT๙" w:cs="TH SarabunIT๙"/>
          <w:sz w:val="32"/>
          <w:szCs w:val="32"/>
        </w:rPr>
        <w:t>ำ</w:t>
      </w:r>
      <w:r w:rsidRPr="00525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หรับหน่วยงานในราชการบริหารส่วนกลางส</w:t>
      </w:r>
      <w:r w:rsidRPr="00525999">
        <w:rPr>
          <w:rFonts w:ascii="TH SarabunIT๙" w:eastAsia="Cordia New" w:hAnsi="TH SarabunIT๙" w:cs="TH SarabunIT๙"/>
          <w:sz w:val="32"/>
          <w:szCs w:val="32"/>
        </w:rPr>
        <w:t>ำ</w:t>
      </w:r>
      <w:r w:rsidRPr="00525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นักงานปลัดกระทรวงสาธารณสุข</w:t>
      </w:r>
    </w:p>
    <w:p w14:paraId="73024987" w14:textId="77777777" w:rsidR="00525999" w:rsidRPr="00525999" w:rsidRDefault="00525999" w:rsidP="00525999">
      <w:pPr>
        <w:jc w:val="center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525999" w:rsidRPr="00525999" w14:paraId="5664BC2F" w14:textId="77777777" w:rsidTr="00867683">
        <w:tc>
          <w:tcPr>
            <w:tcW w:w="9923" w:type="dxa"/>
          </w:tcPr>
          <w:p w14:paraId="39CBB17C" w14:textId="77777777" w:rsidR="00525999" w:rsidRPr="00525999" w:rsidRDefault="00525999" w:rsidP="00525999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52599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แบบฟอร์มการขอเผยแพร่ข้อมูลผ่านเว็บไซต์ของหน่วยงานในสังกัดส</w:t>
            </w:r>
            <w:r w:rsidRPr="00525999">
              <w:rPr>
                <w:rFonts w:ascii="TH SarabunIT๙" w:eastAsia="Cordia New" w:hAnsi="TH SarabunIT๙" w:cs="TH SarabunIT๙"/>
                <w:sz w:val="32"/>
                <w:szCs w:val="32"/>
              </w:rPr>
              <w:t>ำ</w:t>
            </w:r>
            <w:r w:rsidRPr="0052599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นักงานปลัดกระทรวงสาธารณสุข</w:t>
            </w:r>
          </w:p>
        </w:tc>
      </w:tr>
      <w:tr w:rsidR="00525999" w:rsidRPr="00525999" w14:paraId="53B9CAE3" w14:textId="77777777" w:rsidTr="00867683">
        <w:tc>
          <w:tcPr>
            <w:tcW w:w="9923" w:type="dxa"/>
          </w:tcPr>
          <w:p w14:paraId="7194449E" w14:textId="77777777" w:rsidR="00525999" w:rsidRPr="00525999" w:rsidRDefault="00525999" w:rsidP="00525999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601950AA" w14:textId="77777777" w:rsidR="00525999" w:rsidRPr="00525999" w:rsidRDefault="00525999" w:rsidP="00525999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2599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ชื่อหน่วยงาน :</w:t>
            </w:r>
            <w:r w:rsidRPr="00525999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52599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สำนักงานสาธารณสุขอำเภอ</w:t>
            </w:r>
            <w:r w:rsidRPr="0052599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กะทู้</w:t>
            </w:r>
          </w:p>
          <w:p w14:paraId="46387FEB" w14:textId="332B733E" w:rsidR="00525999" w:rsidRPr="00525999" w:rsidRDefault="00525999" w:rsidP="00525999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2599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วัน/เดือน/ปี : </w:t>
            </w:r>
            <w:r w:rsidR="004279E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13 สิงหาคม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2569</w:t>
            </w:r>
          </w:p>
          <w:p w14:paraId="0A588B16" w14:textId="1EB1E6CA" w:rsidR="00525999" w:rsidRPr="00525999" w:rsidRDefault="00525999" w:rsidP="00525999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52599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1. รายงานผลการการกำกับติดตามการดำเนินงานตามแผนปฏิบัติการป้องกัน</w:t>
            </w:r>
          </w:p>
          <w:p w14:paraId="01DC7B1A" w14:textId="77777777" w:rsidR="00525999" w:rsidRPr="00525999" w:rsidRDefault="00525999" w:rsidP="00525999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2599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ปราบปรามการทุจริต และประพฤติมิชอบของหน่วยงาน ประจำปีงบประมาณ พ.ศ.2569</w:t>
            </w:r>
          </w:p>
          <w:p w14:paraId="026B3917" w14:textId="65B35ED2" w:rsidR="00525999" w:rsidRPr="00525999" w:rsidRDefault="00525999" w:rsidP="00525999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2599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52599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2. รายงานผลกำกับติดตามการดำเนินงานตามแผนปฏิบัติการส่งเสริมคุณธรรมของ</w:t>
            </w:r>
          </w:p>
          <w:p w14:paraId="6679D403" w14:textId="77777777" w:rsidR="00525999" w:rsidRPr="00525999" w:rsidRDefault="00525999" w:rsidP="00525999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2599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ชมรมจริยธรรมของหน่วยงาน ประจำปีงบประมาณ พ.ศ.2569</w:t>
            </w:r>
          </w:p>
          <w:p w14:paraId="6AC771D1" w14:textId="77777777" w:rsidR="00525999" w:rsidRPr="00525999" w:rsidRDefault="00525999" w:rsidP="00525999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52599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รายละเอียดข้อมูล (โดยสรุปหรือเอกสารแนบ)</w:t>
            </w:r>
          </w:p>
          <w:p w14:paraId="0066455B" w14:textId="6B1DD3D1" w:rsidR="00525999" w:rsidRPr="00525999" w:rsidRDefault="00525999" w:rsidP="00525999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2599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52599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1. รายงานผลการการกำกับติดตามการดำเนินงานตามแผนปฏิบัติการป้องกัน</w:t>
            </w:r>
          </w:p>
          <w:p w14:paraId="6E7F7338" w14:textId="77777777" w:rsidR="00525999" w:rsidRPr="00525999" w:rsidRDefault="00525999" w:rsidP="00525999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2599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ปราบปรามการทุจริต และประพฤติมิชอบของหน่วยงาน ประจำปีงบประมาณ พ.ศ.2569</w:t>
            </w:r>
          </w:p>
          <w:p w14:paraId="2A743045" w14:textId="292427F6" w:rsidR="00525999" w:rsidRPr="00525999" w:rsidRDefault="00525999" w:rsidP="00525999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2599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52599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2. รายงานผลกำกับติดตามการดำเนินงานตามแผนปฏิบัติการส่งเสริมคุณธรรมของ</w:t>
            </w:r>
          </w:p>
          <w:p w14:paraId="466C91C5" w14:textId="77777777" w:rsidR="00525999" w:rsidRPr="00525999" w:rsidRDefault="00525999" w:rsidP="00525999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2599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ชมรมจริยธรรมของหน่วยงาน ประจำปีงบประมาณ พ.ศ.2569</w:t>
            </w:r>
          </w:p>
          <w:p w14:paraId="7F3DE680" w14:textId="77777777" w:rsidR="00525999" w:rsidRDefault="00525999" w:rsidP="00525999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383355E1" w14:textId="2029D0D9" w:rsidR="00525999" w:rsidRPr="00525999" w:rsidRDefault="00525999" w:rsidP="00525999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25999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Link </w:t>
            </w:r>
            <w:proofErr w:type="gramStart"/>
            <w:r w:rsidRPr="0052599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ภายนอก :</w:t>
            </w:r>
            <w:proofErr w:type="gramEnd"/>
            <w:r w:rsidRPr="0052599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ไม่มี</w:t>
            </w:r>
          </w:p>
          <w:p w14:paraId="247265D8" w14:textId="77777777" w:rsidR="00525999" w:rsidRPr="00525999" w:rsidRDefault="00525999" w:rsidP="00525999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2599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หมายเหตุ</w:t>
            </w:r>
            <w:r w:rsidRPr="00525999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: ………………………………………………………………………………………………………………………………………</w:t>
            </w:r>
            <w:r w:rsidRPr="00525999">
              <w:rPr>
                <w:rFonts w:ascii="TH SarabunIT๙" w:eastAsia="Cordia New" w:hAnsi="TH SarabunIT๙" w:cs="TH SarabunIT๙"/>
                <w:sz w:val="32"/>
                <w:szCs w:val="32"/>
              </w:rPr>
              <w:br/>
              <w:t>..........................................................................................................................................................................</w:t>
            </w:r>
          </w:p>
        </w:tc>
      </w:tr>
      <w:tr w:rsidR="00525999" w:rsidRPr="00525999" w14:paraId="4EF8E919" w14:textId="77777777" w:rsidTr="00867683">
        <w:tc>
          <w:tcPr>
            <w:tcW w:w="9923" w:type="dxa"/>
          </w:tcPr>
          <w:p w14:paraId="5A15EBD7" w14:textId="77777777" w:rsidR="00525999" w:rsidRPr="00525999" w:rsidRDefault="00525999" w:rsidP="00525999">
            <w:pPr>
              <w:tabs>
                <w:tab w:val="left" w:pos="76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9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</w:t>
            </w:r>
          </w:p>
          <w:p w14:paraId="16058FAB" w14:textId="77777777" w:rsidR="00525999" w:rsidRPr="00525999" w:rsidRDefault="00525999" w:rsidP="00525999">
            <w:pPr>
              <w:tabs>
                <w:tab w:val="left" w:pos="76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9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Pr="005259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ผู้รับผิดชอบการให้ข้อมูล                                   </w:t>
            </w:r>
            <w:r w:rsidRPr="005259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259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ผู้อนุมัติรับรอง</w:t>
            </w:r>
          </w:p>
          <w:p w14:paraId="6E65508F" w14:textId="6F043610" w:rsidR="00525999" w:rsidRPr="00525999" w:rsidRDefault="00525999" w:rsidP="00525999">
            <w:pPr>
              <w:tabs>
                <w:tab w:val="left" w:pos="76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25999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722240" behindDoc="0" locked="0" layoutInCell="1" allowOverlap="1" wp14:anchorId="7AD7B4C4" wp14:editId="7EA08466">
                  <wp:simplePos x="0" y="0"/>
                  <wp:positionH relativeFrom="column">
                    <wp:posOffset>4251960</wp:posOffset>
                  </wp:positionH>
                  <wp:positionV relativeFrom="paragraph">
                    <wp:posOffset>18415</wp:posOffset>
                  </wp:positionV>
                  <wp:extent cx="1216025" cy="477520"/>
                  <wp:effectExtent l="0" t="0" r="3175" b="0"/>
                  <wp:wrapNone/>
                  <wp:docPr id="2058119048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025" cy="477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25999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723264" behindDoc="0" locked="0" layoutInCell="1" allowOverlap="1" wp14:anchorId="403ECCB2" wp14:editId="20A6BAE9">
                  <wp:simplePos x="0" y="0"/>
                  <wp:positionH relativeFrom="column">
                    <wp:posOffset>1593215</wp:posOffset>
                  </wp:positionH>
                  <wp:positionV relativeFrom="paragraph">
                    <wp:posOffset>18415</wp:posOffset>
                  </wp:positionV>
                  <wp:extent cx="776605" cy="432435"/>
                  <wp:effectExtent l="0" t="0" r="4445" b="5715"/>
                  <wp:wrapNone/>
                  <wp:docPr id="200366200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605" cy="432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</w:t>
            </w:r>
          </w:p>
          <w:p w14:paraId="3FD07C0E" w14:textId="77777777" w:rsidR="00525999" w:rsidRPr="00525999" w:rsidRDefault="00525999" w:rsidP="00525999">
            <w:pPr>
              <w:tabs>
                <w:tab w:val="left" w:pos="76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</w:t>
            </w:r>
          </w:p>
          <w:p w14:paraId="3C33F389" w14:textId="626D5A3B" w:rsidR="00525999" w:rsidRPr="00525999" w:rsidRDefault="00525999" w:rsidP="00525999">
            <w:pPr>
              <w:tabs>
                <w:tab w:val="left" w:pos="76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259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</w:t>
            </w: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>(นางสาวกุมภา ดาศรี)</w:t>
            </w:r>
            <w:r w:rsidRPr="00525999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</w:t>
            </w: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(นายพีระพงษ์  ชีพเหล็ก)</w:t>
            </w:r>
          </w:p>
          <w:p w14:paraId="3012AF6E" w14:textId="30C9F287" w:rsidR="00525999" w:rsidRPr="00525999" w:rsidRDefault="00525999" w:rsidP="00525999">
            <w:pPr>
              <w:tabs>
                <w:tab w:val="left" w:pos="76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ตำแหน่ง เจ้าพนักงานสาธารณสุขชำนาญงาน                  ตำแหน่ง สาธารณสุขอำเภอกะทู้</w:t>
            </w:r>
          </w:p>
          <w:p w14:paraId="57E0CE93" w14:textId="2D5BCBBF" w:rsidR="00525999" w:rsidRPr="00525999" w:rsidRDefault="00525999" w:rsidP="00525999">
            <w:pPr>
              <w:tabs>
                <w:tab w:val="left" w:pos="76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วันที่ </w:t>
            </w:r>
            <w:r w:rsidR="00427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เดือน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27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</w:t>
            </w:r>
            <w:r w:rsidRPr="005259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>พ.ศ.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วันที่ </w:t>
            </w:r>
            <w:r w:rsidR="00427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เดือน </w:t>
            </w:r>
            <w:r w:rsidR="00427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</w:t>
            </w: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พ.ศ. 2569                          </w:t>
            </w:r>
          </w:p>
          <w:p w14:paraId="6661BF68" w14:textId="77777777" w:rsidR="00525999" w:rsidRPr="00525999" w:rsidRDefault="00525999" w:rsidP="00525999">
            <w:pPr>
              <w:tabs>
                <w:tab w:val="left" w:pos="76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525999" w:rsidRPr="00525999" w14:paraId="6B5432EF" w14:textId="77777777" w:rsidTr="00867683">
        <w:tc>
          <w:tcPr>
            <w:tcW w:w="9923" w:type="dxa"/>
          </w:tcPr>
          <w:p w14:paraId="3E1348A3" w14:textId="77777777" w:rsidR="00525999" w:rsidRPr="00525999" w:rsidRDefault="00525999" w:rsidP="00525999">
            <w:pPr>
              <w:tabs>
                <w:tab w:val="left" w:pos="76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4D665EB" w14:textId="27F776A0" w:rsidR="00525999" w:rsidRPr="00525999" w:rsidRDefault="00525999" w:rsidP="00525999">
            <w:pPr>
              <w:tabs>
                <w:tab w:val="left" w:pos="76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        </w:t>
            </w:r>
            <w:r w:rsidRPr="005259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ผู้รับผิดชอบการนำข้อมูลขึ้นเผยแพร่</w:t>
            </w:r>
          </w:p>
          <w:p w14:paraId="30108D89" w14:textId="1E495089" w:rsidR="00525999" w:rsidRPr="00525999" w:rsidRDefault="00525999" w:rsidP="00525999">
            <w:pPr>
              <w:tabs>
                <w:tab w:val="left" w:pos="76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25999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724288" behindDoc="0" locked="0" layoutInCell="1" allowOverlap="1" wp14:anchorId="443FAE7E" wp14:editId="0568BDE3">
                  <wp:simplePos x="0" y="0"/>
                  <wp:positionH relativeFrom="column">
                    <wp:posOffset>2437130</wp:posOffset>
                  </wp:positionH>
                  <wp:positionV relativeFrom="paragraph">
                    <wp:posOffset>32385</wp:posOffset>
                  </wp:positionV>
                  <wp:extent cx="1261745" cy="262255"/>
                  <wp:effectExtent l="0" t="0" r="0" b="4445"/>
                  <wp:wrapNone/>
                  <wp:docPr id="182131184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26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129E35" w14:textId="77777777" w:rsidR="00525999" w:rsidRPr="00525999" w:rsidRDefault="00525999" w:rsidP="00525999">
            <w:pPr>
              <w:tabs>
                <w:tab w:val="left" w:pos="76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34C1E24" w14:textId="18BCEF58" w:rsidR="00525999" w:rsidRPr="00525999" w:rsidRDefault="00525999" w:rsidP="00525999">
            <w:pPr>
              <w:tabs>
                <w:tab w:val="left" w:pos="76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</w:t>
            </w: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>(ว่าที่ร.ต.หญิง รัตนพร  คงตุ้ง)</w:t>
            </w:r>
          </w:p>
          <w:p w14:paraId="6A2CF81C" w14:textId="498F32BE" w:rsidR="00525999" w:rsidRPr="00525999" w:rsidRDefault="00525999" w:rsidP="00525999">
            <w:pPr>
              <w:tabs>
                <w:tab w:val="left" w:pos="768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</w:t>
            </w: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นักวิชาการสาธารณสุข</w:t>
            </w:r>
          </w:p>
          <w:p w14:paraId="5A372A61" w14:textId="1E1B112F" w:rsidR="00525999" w:rsidRPr="00525999" w:rsidRDefault="00525999" w:rsidP="00525999">
            <w:pPr>
              <w:tabs>
                <w:tab w:val="left" w:pos="76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วันที่ </w:t>
            </w:r>
            <w:r w:rsidR="00427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13 </w:t>
            </w: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เดือน </w:t>
            </w:r>
            <w:r w:rsidR="00427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</w:t>
            </w:r>
            <w:r w:rsidR="008F52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พ.ศ. 2569                          </w:t>
            </w:r>
          </w:p>
          <w:p w14:paraId="1161ADC6" w14:textId="77777777" w:rsidR="00525999" w:rsidRPr="00525999" w:rsidRDefault="00525999" w:rsidP="00525999">
            <w:pPr>
              <w:tabs>
                <w:tab w:val="left" w:pos="7680"/>
              </w:tabs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5259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</w:t>
            </w:r>
          </w:p>
        </w:tc>
      </w:tr>
    </w:tbl>
    <w:p w14:paraId="1832E8E6" w14:textId="77777777" w:rsidR="00525999" w:rsidRPr="00525999" w:rsidRDefault="00525999" w:rsidP="00525999">
      <w:pPr>
        <w:tabs>
          <w:tab w:val="left" w:pos="7680"/>
        </w:tabs>
        <w:rPr>
          <w:rFonts w:ascii="TH SarabunIT๙" w:hAnsi="TH SarabunIT๙" w:cs="TH SarabunIT๙"/>
          <w:sz w:val="32"/>
          <w:szCs w:val="32"/>
        </w:rPr>
      </w:pPr>
    </w:p>
    <w:p w14:paraId="741D6C95" w14:textId="77777777" w:rsidR="00525999" w:rsidRPr="00525999" w:rsidRDefault="00525999" w:rsidP="00525999">
      <w:pPr>
        <w:tabs>
          <w:tab w:val="left" w:pos="7680"/>
        </w:tabs>
        <w:rPr>
          <w:rFonts w:ascii="TH SarabunIT๙" w:hAnsi="TH SarabunIT๙" w:cs="TH SarabunIT๙"/>
          <w:sz w:val="32"/>
          <w:szCs w:val="32"/>
        </w:rPr>
      </w:pPr>
    </w:p>
    <w:p w14:paraId="27DB96B4" w14:textId="77777777" w:rsidR="00525999" w:rsidRPr="00525999" w:rsidRDefault="00525999" w:rsidP="00525999">
      <w:pPr>
        <w:tabs>
          <w:tab w:val="left" w:pos="7680"/>
        </w:tabs>
        <w:rPr>
          <w:rFonts w:ascii="TH SarabunIT๙" w:hAnsi="TH SarabunIT๙" w:cs="TH SarabunIT๙"/>
          <w:sz w:val="32"/>
          <w:szCs w:val="32"/>
        </w:rPr>
      </w:pPr>
    </w:p>
    <w:p w14:paraId="2E31338F" w14:textId="77777777" w:rsidR="00525999" w:rsidRPr="00525999" w:rsidRDefault="00525999" w:rsidP="00525999">
      <w:pPr>
        <w:tabs>
          <w:tab w:val="left" w:pos="7680"/>
        </w:tabs>
        <w:rPr>
          <w:rFonts w:ascii="TH SarabunIT๙" w:hAnsi="TH SarabunIT๙" w:cs="TH SarabunIT๙"/>
          <w:sz w:val="32"/>
          <w:szCs w:val="32"/>
        </w:rPr>
      </w:pPr>
    </w:p>
    <w:sectPr w:rsidR="00525999" w:rsidRPr="00525999" w:rsidSect="00FE5CDD">
      <w:headerReference w:type="even" r:id="rId14"/>
      <w:pgSz w:w="11906" w:h="16838" w:code="9"/>
      <w:pgMar w:top="851" w:right="1134" w:bottom="567" w:left="1701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9BB7C" w14:textId="77777777" w:rsidR="00F9329C" w:rsidRDefault="00F9329C">
      <w:r>
        <w:separator/>
      </w:r>
    </w:p>
  </w:endnote>
  <w:endnote w:type="continuationSeparator" w:id="0">
    <w:p w14:paraId="2DC1893E" w14:textId="77777777" w:rsidR="00F9329C" w:rsidRDefault="00F93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Browallia New"/>
    <w:charset w:val="DE"/>
    <w:family w:val="swiss"/>
    <w:pitch w:val="variable"/>
    <w:sig w:usb0="01000003" w:usb1="00000000" w:usb2="00000000" w:usb3="00000000" w:csb0="0001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BE7F2" w14:textId="77777777" w:rsidR="00F9329C" w:rsidRDefault="00F9329C">
      <w:r>
        <w:separator/>
      </w:r>
    </w:p>
  </w:footnote>
  <w:footnote w:type="continuationSeparator" w:id="0">
    <w:p w14:paraId="2AF5DCAD" w14:textId="77777777" w:rsidR="00F9329C" w:rsidRDefault="00F932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7D08F" w14:textId="77777777" w:rsidR="00B84631" w:rsidRDefault="008E652F" w:rsidP="00D6626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B84631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4558CAE7" w14:textId="77777777" w:rsidR="00B84631" w:rsidRDefault="00B846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186B"/>
    <w:multiLevelType w:val="hybridMultilevel"/>
    <w:tmpl w:val="E738EACE"/>
    <w:lvl w:ilvl="0" w:tplc="E58E20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678456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6CB"/>
    <w:rsid w:val="000009B3"/>
    <w:rsid w:val="00041424"/>
    <w:rsid w:val="00052EB4"/>
    <w:rsid w:val="0006583D"/>
    <w:rsid w:val="000764B2"/>
    <w:rsid w:val="000A42EB"/>
    <w:rsid w:val="000A4E7E"/>
    <w:rsid w:val="000D658D"/>
    <w:rsid w:val="00104CCF"/>
    <w:rsid w:val="00107DC9"/>
    <w:rsid w:val="00124677"/>
    <w:rsid w:val="00124E1A"/>
    <w:rsid w:val="0013291F"/>
    <w:rsid w:val="00132FEA"/>
    <w:rsid w:val="001413B8"/>
    <w:rsid w:val="00146BF2"/>
    <w:rsid w:val="00185467"/>
    <w:rsid w:val="00193FB7"/>
    <w:rsid w:val="00195FEC"/>
    <w:rsid w:val="001A4301"/>
    <w:rsid w:val="001C12EC"/>
    <w:rsid w:val="001C190A"/>
    <w:rsid w:val="001D15B3"/>
    <w:rsid w:val="001E6D8C"/>
    <w:rsid w:val="001F5E85"/>
    <w:rsid w:val="0020412B"/>
    <w:rsid w:val="00206E4E"/>
    <w:rsid w:val="00234405"/>
    <w:rsid w:val="00261A38"/>
    <w:rsid w:val="002747A4"/>
    <w:rsid w:val="00285914"/>
    <w:rsid w:val="0028708A"/>
    <w:rsid w:val="002B2C25"/>
    <w:rsid w:val="002B7CFE"/>
    <w:rsid w:val="002C182E"/>
    <w:rsid w:val="002D6213"/>
    <w:rsid w:val="002E0458"/>
    <w:rsid w:val="002E1EB8"/>
    <w:rsid w:val="00305CDC"/>
    <w:rsid w:val="003169D8"/>
    <w:rsid w:val="003247C6"/>
    <w:rsid w:val="00325BBD"/>
    <w:rsid w:val="00333D3A"/>
    <w:rsid w:val="00382EFF"/>
    <w:rsid w:val="00387B20"/>
    <w:rsid w:val="003B0B81"/>
    <w:rsid w:val="003B5934"/>
    <w:rsid w:val="003D0D8D"/>
    <w:rsid w:val="00405DA1"/>
    <w:rsid w:val="004279E7"/>
    <w:rsid w:val="0044230A"/>
    <w:rsid w:val="004459AC"/>
    <w:rsid w:val="004470AA"/>
    <w:rsid w:val="00460A03"/>
    <w:rsid w:val="004720CB"/>
    <w:rsid w:val="0047361B"/>
    <w:rsid w:val="00486B86"/>
    <w:rsid w:val="004874FB"/>
    <w:rsid w:val="004900D8"/>
    <w:rsid w:val="004B4D7E"/>
    <w:rsid w:val="004B5EFD"/>
    <w:rsid w:val="004B7BF2"/>
    <w:rsid w:val="004C0227"/>
    <w:rsid w:val="004C320B"/>
    <w:rsid w:val="004C3780"/>
    <w:rsid w:val="004C53C8"/>
    <w:rsid w:val="004F17B4"/>
    <w:rsid w:val="004F5F8F"/>
    <w:rsid w:val="00500866"/>
    <w:rsid w:val="00525999"/>
    <w:rsid w:val="00547A92"/>
    <w:rsid w:val="005601FF"/>
    <w:rsid w:val="00590FFE"/>
    <w:rsid w:val="005B6BB6"/>
    <w:rsid w:val="005C6AC5"/>
    <w:rsid w:val="005F4EE0"/>
    <w:rsid w:val="006025F8"/>
    <w:rsid w:val="006146CB"/>
    <w:rsid w:val="0061552D"/>
    <w:rsid w:val="00664D01"/>
    <w:rsid w:val="00672146"/>
    <w:rsid w:val="00674766"/>
    <w:rsid w:val="0068074F"/>
    <w:rsid w:val="00695153"/>
    <w:rsid w:val="00695FA1"/>
    <w:rsid w:val="006A4118"/>
    <w:rsid w:val="006B17F4"/>
    <w:rsid w:val="006D16F7"/>
    <w:rsid w:val="006D6D16"/>
    <w:rsid w:val="006D7278"/>
    <w:rsid w:val="00702495"/>
    <w:rsid w:val="007060A7"/>
    <w:rsid w:val="00745975"/>
    <w:rsid w:val="007460F9"/>
    <w:rsid w:val="007941B5"/>
    <w:rsid w:val="007A1E11"/>
    <w:rsid w:val="007E4E9C"/>
    <w:rsid w:val="007E6E95"/>
    <w:rsid w:val="00830295"/>
    <w:rsid w:val="00835032"/>
    <w:rsid w:val="00843C55"/>
    <w:rsid w:val="00843FE3"/>
    <w:rsid w:val="00846137"/>
    <w:rsid w:val="008516EA"/>
    <w:rsid w:val="008535D9"/>
    <w:rsid w:val="0086677E"/>
    <w:rsid w:val="008720A2"/>
    <w:rsid w:val="00874EE8"/>
    <w:rsid w:val="00881CE5"/>
    <w:rsid w:val="008A3C36"/>
    <w:rsid w:val="008B3DF6"/>
    <w:rsid w:val="008D16CB"/>
    <w:rsid w:val="008E19A4"/>
    <w:rsid w:val="008E477A"/>
    <w:rsid w:val="008E652F"/>
    <w:rsid w:val="008F528C"/>
    <w:rsid w:val="009006E6"/>
    <w:rsid w:val="00904C2B"/>
    <w:rsid w:val="00921E9F"/>
    <w:rsid w:val="00923102"/>
    <w:rsid w:val="00930CC9"/>
    <w:rsid w:val="00942B61"/>
    <w:rsid w:val="00946E2C"/>
    <w:rsid w:val="00951D06"/>
    <w:rsid w:val="00971691"/>
    <w:rsid w:val="00974AF3"/>
    <w:rsid w:val="00990D85"/>
    <w:rsid w:val="009A402B"/>
    <w:rsid w:val="009A4934"/>
    <w:rsid w:val="009B1E70"/>
    <w:rsid w:val="009B75A6"/>
    <w:rsid w:val="009C56B6"/>
    <w:rsid w:val="009C74E1"/>
    <w:rsid w:val="009D74D7"/>
    <w:rsid w:val="009F53E4"/>
    <w:rsid w:val="00A27D67"/>
    <w:rsid w:val="00A60D81"/>
    <w:rsid w:val="00A64DF4"/>
    <w:rsid w:val="00A772EB"/>
    <w:rsid w:val="00A93571"/>
    <w:rsid w:val="00A97E58"/>
    <w:rsid w:val="00AA5718"/>
    <w:rsid w:val="00AB3BC8"/>
    <w:rsid w:val="00AD0725"/>
    <w:rsid w:val="00AE34A6"/>
    <w:rsid w:val="00AE4267"/>
    <w:rsid w:val="00B063D9"/>
    <w:rsid w:val="00B176EF"/>
    <w:rsid w:val="00B80B01"/>
    <w:rsid w:val="00B84631"/>
    <w:rsid w:val="00B8566C"/>
    <w:rsid w:val="00BB243A"/>
    <w:rsid w:val="00BB7164"/>
    <w:rsid w:val="00BC45FA"/>
    <w:rsid w:val="00C13F57"/>
    <w:rsid w:val="00C35093"/>
    <w:rsid w:val="00C361B0"/>
    <w:rsid w:val="00C53863"/>
    <w:rsid w:val="00C53F60"/>
    <w:rsid w:val="00C63EDD"/>
    <w:rsid w:val="00C745A5"/>
    <w:rsid w:val="00C76554"/>
    <w:rsid w:val="00C86DAF"/>
    <w:rsid w:val="00C87E7C"/>
    <w:rsid w:val="00C90AAA"/>
    <w:rsid w:val="00C92624"/>
    <w:rsid w:val="00C94909"/>
    <w:rsid w:val="00CE563B"/>
    <w:rsid w:val="00D063A4"/>
    <w:rsid w:val="00D35165"/>
    <w:rsid w:val="00D35CF9"/>
    <w:rsid w:val="00D43F19"/>
    <w:rsid w:val="00D518B7"/>
    <w:rsid w:val="00D520AE"/>
    <w:rsid w:val="00D6626B"/>
    <w:rsid w:val="00D71CA5"/>
    <w:rsid w:val="00D72D52"/>
    <w:rsid w:val="00D8168E"/>
    <w:rsid w:val="00DB741A"/>
    <w:rsid w:val="00DD004C"/>
    <w:rsid w:val="00E13469"/>
    <w:rsid w:val="00E32B13"/>
    <w:rsid w:val="00E35514"/>
    <w:rsid w:val="00E537F1"/>
    <w:rsid w:val="00E84F11"/>
    <w:rsid w:val="00EA1F95"/>
    <w:rsid w:val="00EE066B"/>
    <w:rsid w:val="00EE0C32"/>
    <w:rsid w:val="00EF03E1"/>
    <w:rsid w:val="00F00886"/>
    <w:rsid w:val="00F05181"/>
    <w:rsid w:val="00F116A9"/>
    <w:rsid w:val="00F23720"/>
    <w:rsid w:val="00F51CFD"/>
    <w:rsid w:val="00F57925"/>
    <w:rsid w:val="00F62DF1"/>
    <w:rsid w:val="00F7204C"/>
    <w:rsid w:val="00F804F7"/>
    <w:rsid w:val="00F90F1C"/>
    <w:rsid w:val="00F925FA"/>
    <w:rsid w:val="00F9329C"/>
    <w:rsid w:val="00FB3EF2"/>
    <w:rsid w:val="00FE259F"/>
    <w:rsid w:val="00FE5CDD"/>
    <w:rsid w:val="00FF0131"/>
    <w:rsid w:val="00FF4A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6EC87D"/>
  <w15:docId w15:val="{FDE5E544-B72E-4902-B1E4-54A9C8C3C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rsid w:val="00F57925"/>
    <w:rPr>
      <w:color w:val="800080"/>
      <w:u w:val="single"/>
    </w:rPr>
  </w:style>
  <w:style w:type="character" w:styleId="Hyperlink">
    <w:name w:val="Hyperlink"/>
    <w:basedOn w:val="DefaultParagraphFont"/>
    <w:rsid w:val="00C87E7C"/>
    <w:rPr>
      <w:color w:val="0000FF"/>
      <w:u w:val="single"/>
      <w:lang w:bidi="th-TH"/>
    </w:rPr>
  </w:style>
  <w:style w:type="paragraph" w:styleId="Header">
    <w:name w:val="header"/>
    <w:basedOn w:val="Normal"/>
    <w:rsid w:val="00D6626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6626B"/>
  </w:style>
  <w:style w:type="paragraph" w:styleId="Footer">
    <w:name w:val="footer"/>
    <w:basedOn w:val="Normal"/>
    <w:rsid w:val="00D6626B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C92624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C3780"/>
    <w:rPr>
      <w:i/>
      <w:iCs/>
    </w:rPr>
  </w:style>
  <w:style w:type="table" w:styleId="TableGrid">
    <w:name w:val="Table Grid"/>
    <w:basedOn w:val="TableNormal"/>
    <w:rsid w:val="008E1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95153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695153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EE06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&#3627;&#3609;&#3633;&#3591;&#3626;&#3639;&#3629;&#3616;&#3634;&#3618;&#3651;&#3609;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หนังสือภายใน</Template>
  <TotalTime>2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SPM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kumpha pooh</cp:lastModifiedBy>
  <cp:revision>3</cp:revision>
  <cp:lastPrinted>2022-03-26T06:07:00Z</cp:lastPrinted>
  <dcterms:created xsi:type="dcterms:W3CDTF">2026-09-05T07:07:00Z</dcterms:created>
  <dcterms:modified xsi:type="dcterms:W3CDTF">2026-09-05T07:08:00Z</dcterms:modified>
</cp:coreProperties>
</file>